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66DA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2635C" w:rsidP="00DE68A0">
            <w:pPr>
              <w:bidi w:val="0"/>
            </w:pPr>
            <w:r>
              <w:rPr>
                <w:rFonts w:hint="cs"/>
                <w:rtl/>
              </w:rPr>
              <w:t xml:space="preserve">האנרגיה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המכון הגיאולוגי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2635C" w:rsidP="00DE68A0">
            <w:pPr>
              <w:bidi w:val="0"/>
            </w:pPr>
            <w:r>
              <w:rPr>
                <w:rFonts w:hint="cs"/>
                <w:rtl/>
              </w:rPr>
              <w:t>מנהלה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2635C" w:rsidP="00DE68A0">
            <w:r>
              <w:rPr>
                <w:rFonts w:hint="cs"/>
                <w:rtl/>
              </w:rPr>
              <w:t>30.07.2024</w:t>
            </w:r>
          </w:p>
        </w:tc>
      </w:tr>
    </w:tbl>
    <w:p w:rsidR="00332AFB" w:rsidRDefault="00C66DAE" w:rsidP="00222867">
      <w:pPr>
        <w:rPr>
          <w:rtl/>
        </w:rPr>
      </w:pPr>
    </w:p>
    <w:p w:rsidR="00222867" w:rsidRDefault="00C66DAE" w:rsidP="00222867">
      <w:pPr>
        <w:rPr>
          <w:rtl/>
        </w:rPr>
      </w:pPr>
    </w:p>
    <w:p w:rsidR="00222867" w:rsidRDefault="00C66DAE" w:rsidP="00222867">
      <w:pPr>
        <w:rPr>
          <w:rtl/>
        </w:rPr>
      </w:pPr>
    </w:p>
    <w:p w:rsidR="00222867" w:rsidRDefault="00C66DAE" w:rsidP="00222867">
      <w:pPr>
        <w:rPr>
          <w:rtl/>
        </w:rPr>
      </w:pPr>
    </w:p>
    <w:p w:rsidR="00222867" w:rsidRDefault="00C66DAE" w:rsidP="00222867">
      <w:pPr>
        <w:rPr>
          <w:rtl/>
        </w:rPr>
      </w:pPr>
    </w:p>
    <w:p w:rsidR="00222867" w:rsidRDefault="00C66DA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66DA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12635C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12635C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C66DA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A035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2635C" w:rsidTr="002A6691">
        <w:trPr>
          <w:trHeight w:val="1662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</w:tcBorders>
          </w:tcPr>
          <w:p w:rsidR="0012635C" w:rsidRPr="002B06F4" w:rsidRDefault="004E55AE" w:rsidP="00C66DAE">
            <w:pPr>
              <w:pStyle w:val="af8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hint="cs"/>
                <w:rtl/>
              </w:rPr>
              <w:t xml:space="preserve">במסגרת שתוף פעולה מדעי עם חקר ימים ואגמים ואוניברסיטת חיפה בנושא דיגום גז, מבוקש לרכוש </w:t>
            </w:r>
            <w:r w:rsidR="00126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מיכלי גז יעודיים לדיגום תת ימי בעומק של עד 3 ק"מ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המותאמים לעבודה עם צוללת תת ימית בלתי מאויישת</w:t>
            </w:r>
            <w:r w:rsidR="00126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12635C" w:rsidRPr="00AF57E9" w:rsidRDefault="004E55AE" w:rsidP="00C66DAE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כיוון ש</w:t>
            </w:r>
            <w:r w:rsidR="00B354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פתיחה וסגירה של המיכלים תתבצע בעומק הים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126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B238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נדרש כי </w:t>
            </w:r>
            <w:r w:rsidR="00126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למיכלים</w:t>
            </w:r>
            <w:r w:rsidR="00DB238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יהיו</w:t>
            </w:r>
            <w:r w:rsidR="00126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ברזים שניתן יהיה לתפעלם באמצעות זרוע רובוטית ובאופן ידני. המיכלים</w:t>
            </w:r>
            <w:r w:rsidR="00DB238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נדרשים להיות בעלי</w:t>
            </w:r>
            <w:r w:rsidR="00126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חיבור מתאים לסעפת לצורך פיצול דוגמת הגז והורדת הלחץ</w:t>
            </w:r>
            <w:r w:rsidR="00B354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לצורך דיגום הגז מתוך המיכלים שאליהם נדגם הגז</w:t>
            </w:r>
            <w:r w:rsidR="00126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 חלק מהמיכלים יסופקו עם ציפוי פנימי למניעת תגובה בין מתכת לתרכובות גופרית.</w:t>
            </w:r>
          </w:p>
          <w:p w:rsidR="0012635C" w:rsidRPr="002B06F4" w:rsidRDefault="0012635C" w:rsidP="00C66DAE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A03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המיכלים יסופקו עם תעודות לבדיקות לחץ עד ל-350 בר.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ההתקשרות </w:t>
            </w:r>
            <w:r w:rsidR="004E55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תכלול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אחריות ל-12 חודשים</w:t>
            </w:r>
            <w:r w:rsidR="004E55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C66DA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B06F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B06F4">
        <w:rPr>
          <w:rFonts w:ascii="Times New Roman" w:hAnsi="Times New Roman" w:cs="Times New Roman"/>
          <w:b/>
          <w:sz w:val="21"/>
          <w:szCs w:val="21"/>
        </w:rPr>
        <w:t>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66D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66D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B06F4">
              <w:rPr>
                <w:rFonts w:ascii="Times New Roman" w:hAnsi="Times New Roman" w:cs="Times New Roman"/>
                <w:b/>
                <w:sz w:val="21"/>
                <w:szCs w:val="21"/>
              </w:rPr>
              <w:t>×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66DA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66DA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9"/>
        <w:gridCol w:w="2994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0356AF" w:rsidRDefault="000356AF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356A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CORSYDE GMBH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C66DA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0356AF" w:rsidP="003A035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×</w:t>
            </w:r>
            <w:r>
              <w:rPr>
                <w:rFonts w:ascii="Times New Roman" w:hAnsi="Times New Roman" w:cs="Times New Roman" w:hint="cs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</w:t>
            </w:r>
            <w:r w:rsidR="003A0353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חו"ל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0356A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356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כ-150,000 </w:t>
            </w:r>
            <w:r w:rsidR="003A03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מע"מ.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12635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C66D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 חודשים</w:t>
            </w:r>
          </w:p>
        </w:tc>
      </w:tr>
    </w:tbl>
    <w:p w:rsidR="00222867" w:rsidRPr="00AF57E9" w:rsidRDefault="00C66DA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66DA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66D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2635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A0353" w:rsidP="00C66DAE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צוללות תת ימיות אינן מגיעות עם ציוד מתאים לדיגום גז. לכן, יש לפתח באופן מותאם לצוללת </w:t>
            </w:r>
            <w:r w:rsidR="00B354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המחקר של חקר ימים ואגמים ואוניברסיטת חיפה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ולמידותיה מיכלים תואמים. מדובר בעבודה הנדסית קפדנית שלוקחת בחשבון את משקל הנשיאה של הצוללת, המקום המצומצם שיש והזוויות שבהם המיכלים ימוקמו ביחס לזרוע הרובוטית שאמורה לפתוח אותם.</w:t>
            </w:r>
          </w:p>
          <w:p w:rsidR="003A5BA6" w:rsidRDefault="003A5BA6" w:rsidP="00C66DAE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בשלב ראשון, נבחנה האפשרות להשתמש במיכלי לחץ סטנדרטיים מסוגים שונים אך לאור מגבלות מקום, נפח, וחוסר התאמה לזרוע הרובוטית ולסעפת נפסלה האפשרות.</w:t>
            </w:r>
          </w:p>
          <w:p w:rsidR="003A5BA6" w:rsidRDefault="003A5BA6" w:rsidP="00C66DAE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בשלב שני, </w:t>
            </w:r>
            <w:r w:rsidR="003A03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לאחר חיפושים מעמיקים </w:t>
            </w:r>
            <w:r w:rsidR="00A276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באינטרנט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וחוסר הצלחה במציאת ספק מתאים, הגענו בעקבות </w:t>
            </w:r>
            <w:r w:rsidR="003A03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המלצ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4E55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A03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מקולגות בחו"ל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שדוגמים אף הם גז מקרקעית הים, </w:t>
            </w:r>
            <w:r w:rsidR="00A276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="005E26C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="00A276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A276A7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CORESYDE</w:t>
            </w:r>
            <w:r w:rsidR="00A276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שלאחר בירורים הסכימו לתכנן מיכלים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מתאימים </w:t>
            </w:r>
            <w:r w:rsidR="00A276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וגם לשלוח אותם לחברה נוספת לצורך ציפוי כנגד גזים חמוצים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כולל התאמה לסעפת ואספקה של ידיות המתאימות לזרוע רובטית.</w:t>
            </w:r>
          </w:p>
          <w:p w:rsidR="003A0353" w:rsidRPr="00AF57E9" w:rsidRDefault="00B3540F" w:rsidP="00C66DAE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למיטב ידיעתנו, אין ספקים אחרים רלוונטים בעלי נסיון בדיגום גז תת ימי בישראל ולכן נאלצנו לפנות לחברה בעלת נסיון מוכח בחו"ל.</w:t>
            </w:r>
          </w:p>
        </w:tc>
      </w:tr>
    </w:tbl>
    <w:p w:rsidR="00222867" w:rsidRPr="00AF57E9" w:rsidRDefault="00C66DA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66D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356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איתי רזניק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356A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4395F" w:rsidP="0094395F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4395F">
              <w:rPr>
                <w:rFonts w:asciiTheme="minorBidi" w:hAnsiTheme="minorBidi"/>
                <w:b/>
                <w:noProof/>
                <w:sz w:val="21"/>
                <w:szCs w:val="21"/>
                <w:rtl/>
                <w:lang w:bidi="ar-SA"/>
              </w:rPr>
              <w:drawing>
                <wp:inline distT="0" distB="0" distL="0" distR="0" wp14:anchorId="6D1B0F16" wp14:editId="421EBEAC">
                  <wp:extent cx="787013" cy="326684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998" cy="329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66DAE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1622" w:rsidRDefault="00821622">
      <w:r>
        <w:separator/>
      </w:r>
    </w:p>
  </w:endnote>
  <w:endnote w:type="continuationSeparator" w:id="0">
    <w:p w:rsidR="00821622" w:rsidRDefault="008216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66DAE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66DA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66DA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C66DA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1622" w:rsidRDefault="00821622">
      <w:r>
        <w:separator/>
      </w:r>
    </w:p>
  </w:footnote>
  <w:footnote w:type="continuationSeparator" w:id="0">
    <w:p w:rsidR="00821622" w:rsidRDefault="008216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34022EF5" wp14:editId="52D03DA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66D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66D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66D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66D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66D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66D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66DA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56AF"/>
    <w:rsid w:val="0012635C"/>
    <w:rsid w:val="002B06F4"/>
    <w:rsid w:val="00336CDD"/>
    <w:rsid w:val="00361D03"/>
    <w:rsid w:val="003A0353"/>
    <w:rsid w:val="003A5BA6"/>
    <w:rsid w:val="004E55AE"/>
    <w:rsid w:val="005E26C1"/>
    <w:rsid w:val="007548B0"/>
    <w:rsid w:val="00821622"/>
    <w:rsid w:val="0094395F"/>
    <w:rsid w:val="00944A0F"/>
    <w:rsid w:val="009B6B29"/>
    <w:rsid w:val="009F7FB7"/>
    <w:rsid w:val="00A276A7"/>
    <w:rsid w:val="00B3540F"/>
    <w:rsid w:val="00C31D4C"/>
    <w:rsid w:val="00C66DAE"/>
    <w:rsid w:val="00DB238A"/>
    <w:rsid w:val="00DE7B1B"/>
    <w:rsid w:val="00EA1815"/>
    <w:rsid w:val="00FC0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dcmitype/"/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a46656d4-8850-49b3-aebd-68bd05f7f43d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A78BC01-263D-4568-8E03-C38BF2CE9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478</Words>
  <Characters>2411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2024-08-21T12:19:00Z</dcterms:created>
  <dcterms:modified xsi:type="dcterms:W3CDTF">2024-08-21T12:19:00Z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