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66DA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2635C" w:rsidP="00DE68A0">
            <w:pPr>
              <w:bidi w:val="0"/>
            </w:pPr>
            <w:r>
              <w:rPr>
                <w:rFonts w:hint="cs"/>
                <w:rtl/>
              </w:rPr>
              <w:t xml:space="preserve">האנרגיה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המכון הגיאולוגי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2635C" w:rsidP="00DE68A0">
            <w:pPr>
              <w:bidi w:val="0"/>
            </w:pPr>
            <w:r>
              <w:rPr>
                <w:rFonts w:hint="cs"/>
                <w:rtl/>
              </w:rPr>
              <w:t>מנהלה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2635C" w:rsidP="00DE68A0">
            <w:r>
              <w:rPr>
                <w:rFonts w:hint="cs"/>
                <w:rtl/>
              </w:rPr>
              <w:t>30.07.2024</w:t>
            </w:r>
          </w:p>
        </w:tc>
      </w:tr>
    </w:tbl>
    <w:p w:rsidR="00332AFB" w:rsidRDefault="00C66DAE" w:rsidP="00222867">
      <w:pPr>
        <w:rPr>
          <w:rtl/>
        </w:rPr>
      </w:pPr>
    </w:p>
    <w:p w:rsidR="00222867" w:rsidRDefault="00C66DAE" w:rsidP="00222867">
      <w:pPr>
        <w:rPr>
          <w:rtl/>
        </w:rPr>
      </w:pPr>
    </w:p>
    <w:p w:rsidR="00222867" w:rsidRDefault="00C66DAE" w:rsidP="00222867">
      <w:pPr>
        <w:rPr>
          <w:rtl/>
        </w:rPr>
      </w:pPr>
    </w:p>
    <w:p w:rsidR="00222867" w:rsidRDefault="00C66DAE" w:rsidP="00222867">
      <w:pPr>
        <w:rPr>
          <w:rtl/>
        </w:rPr>
      </w:pPr>
    </w:p>
    <w:p w:rsidR="00222867" w:rsidRDefault="00C66DAE" w:rsidP="00222867">
      <w:pPr>
        <w:rPr>
          <w:rtl/>
        </w:rPr>
      </w:pPr>
    </w:p>
    <w:p w:rsidR="00222867" w:rsidRDefault="00C66DA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66DA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12635C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12635C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C66DA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3A035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2635C" w:rsidTr="002A6691">
        <w:trPr>
          <w:trHeight w:val="1662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</w:tcBorders>
          </w:tcPr>
          <w:p w:rsidR="0012635C" w:rsidRPr="002B06F4" w:rsidRDefault="004E55AE" w:rsidP="00C66DAE">
            <w:pPr>
              <w:pStyle w:val="af8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hint="cs"/>
                <w:rtl/>
              </w:rPr>
              <w:t xml:space="preserve">במסגרת שתוף פעולה מדעי עם חקר ימים ואגמים ואוניברסיטת חיפה בנושא דיגום גז, מבוקש לרכוש 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מיכלי גז יעודיים לדיגום תת ימי בעומק של עד 3 ק"מ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המותאמים לעבודה עם צוללת תת ימית בלתי מאויישת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12635C" w:rsidRPr="00AF57E9" w:rsidRDefault="004E55AE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כיוון ש</w:t>
            </w:r>
            <w:r w:rsidR="00B354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פתיחה וסגירה של המיכלים תתבצע בעומק הים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DB238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נדרש כי 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למיכלים</w:t>
            </w:r>
            <w:r w:rsidR="00DB238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יהיו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ברזים שניתן יהיה לתפעלם באמצעות זרוע רובוטית ובאופן ידני. המיכלים</w:t>
            </w:r>
            <w:r w:rsidR="00DB238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נדרשים להיות בעלי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חיבור מתאים לסעפת לצורך פיצול דוגמת הגז והורדת הלחץ</w:t>
            </w:r>
            <w:r w:rsidR="00B354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לצורך דיגום הגז מתוך המיכלים שאליהם נדגם הגז</w:t>
            </w:r>
            <w:r w:rsidR="00126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 חלק מהמיכלים יסופקו עם ציפוי פנימי למניעת תגובה בין מתכת לתרכובות גופרית.</w:t>
            </w:r>
          </w:p>
          <w:p w:rsidR="0012635C" w:rsidRPr="002B06F4" w:rsidRDefault="0012635C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המיכלים יסופקו עם תעודות לבדיקות לחץ עד ל-350 בר.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ההתקשרות </w:t>
            </w:r>
            <w:r w:rsidR="004E55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תכלול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אחריות ל-12 חודשים</w:t>
            </w:r>
            <w:r w:rsidR="004E55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B06F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B06F4">
        <w:rPr>
          <w:rFonts w:ascii="Times New Roman" w:hAnsi="Times New Roman" w:cs="Times New Roman"/>
          <w:b/>
          <w:sz w:val="21"/>
          <w:szCs w:val="21"/>
        </w:rPr>
        <w:t>×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B06F4">
              <w:rPr>
                <w:rFonts w:ascii="Times New Roman" w:hAnsi="Times New Roman" w:cs="Times New Roman"/>
                <w:b/>
                <w:sz w:val="21"/>
                <w:szCs w:val="21"/>
              </w:rPr>
              <w:t>×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66DA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9"/>
        <w:gridCol w:w="2994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0356AF" w:rsidRDefault="000356AF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0356AF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CORSYDE GMBH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C66DA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0356AF" w:rsidP="003A035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cs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</w:t>
            </w:r>
            <w:r w:rsid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חו"ל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0356A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356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כ-150,000 </w:t>
            </w:r>
            <w:r w:rsid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מע"מ.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12635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C66D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 חודשים</w:t>
            </w:r>
          </w:p>
        </w:tc>
      </w:tr>
    </w:tbl>
    <w:p w:rsidR="00222867" w:rsidRPr="00AF57E9" w:rsidRDefault="00C66DA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66DA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2635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3A0353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צוללות תת ימיות אינן מגיעות עם ציוד מתאים לדיגום גז. לכן, יש לפתח באופן מותאם לצוללת </w:t>
            </w:r>
            <w:r w:rsidR="00B354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המחקר של חקר ימים ואגמים ואוניברסיטת חיפה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ולמידותיה מיכלים תואמים. מדובר בעבודה הנדסית קפדנית שלוקחת בחשבון את משקל הנשיאה של הצוללת, המקום המצומצם שיש והזוויות שבהם המיכלים ימוקמו ביחס לזרוע הרובוטית שאמורה לפתוח אותם.</w:t>
            </w:r>
          </w:p>
          <w:p w:rsidR="003A5BA6" w:rsidRDefault="003A5BA6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בשלב ראשון, נבחנה האפשרות להשתמש במיכלי לחץ סטנדרטיים מסוגים שונים אך לאור מגבלות מקום, נפח, וחוסר התאמה לזרוע הרובוטית ולסעפת נפסלה האפשרות.</w:t>
            </w:r>
          </w:p>
          <w:p w:rsidR="003A5BA6" w:rsidRDefault="003A5BA6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בשלב שני, </w:t>
            </w:r>
            <w:r w:rsid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לאחר חיפושים מעמיקים </w:t>
            </w:r>
            <w:r w:rsidR="00A276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באינטרנט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וחוסר הצלחה במציאת ספק מתאים, הגענו בעקבות </w:t>
            </w:r>
            <w:r w:rsid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המלצ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4E55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A03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מקולגות בחו"ל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שדוגמים אף הם גז מקרקעית הים, </w:t>
            </w:r>
            <w:r w:rsidR="00A276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="005E26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="00A276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A276A7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CORESYDE</w:t>
            </w:r>
            <w:r w:rsidR="00A276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שלאחר בירורים הסכימו לתכנן מיכלים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מתאימים </w:t>
            </w:r>
            <w:r w:rsidR="00A276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וגם לשלוח אותם לחברה נוספת לצורך ציפוי כנגד גזים חמוצים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כולל התאמה לסעפת ואספקה של ידיות המתאימות לזרוע רובטית.</w:t>
            </w:r>
          </w:p>
          <w:p w:rsidR="003A0353" w:rsidRPr="00AF57E9" w:rsidRDefault="00B3540F" w:rsidP="00C66DAE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למיטב ידיעתנו, אין ספקים אחרים רלוונטים בעלי נסיון בדיגום גז תת ימי בישראל ולכן נאלצנו לפנות לחברה בעלת נסיון מוכח בחו"ל.</w:t>
            </w:r>
          </w:p>
        </w:tc>
      </w:tr>
    </w:tbl>
    <w:p w:rsidR="00222867" w:rsidRPr="00AF57E9" w:rsidRDefault="00C66DA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66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356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איתי רזניק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356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4395F" w:rsidP="0094395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4395F">
              <w:rPr>
                <w:rFonts w:asciiTheme="minorBidi" w:hAnsiTheme="minorBidi"/>
                <w:b/>
                <w:noProof/>
                <w:sz w:val="21"/>
                <w:szCs w:val="21"/>
                <w:rtl/>
                <w:lang w:bidi="ar-SA"/>
              </w:rPr>
              <w:drawing>
                <wp:inline distT="0" distB="0" distL="0" distR="0" wp14:anchorId="6D1B0F16" wp14:editId="421EBEAC">
                  <wp:extent cx="787013" cy="32668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998" cy="32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C66DAE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622" w:rsidRDefault="00821622">
      <w:r>
        <w:separator/>
      </w:r>
    </w:p>
  </w:endnote>
  <w:endnote w:type="continuationSeparator" w:id="0">
    <w:p w:rsidR="00821622" w:rsidRDefault="0082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66DAE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66DA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66DA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66DA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622" w:rsidRDefault="00821622">
      <w:r>
        <w:separator/>
      </w:r>
    </w:p>
  </w:footnote>
  <w:footnote w:type="continuationSeparator" w:id="0">
    <w:p w:rsidR="00821622" w:rsidRDefault="0082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34022EF5" wp14:editId="52D03DA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66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66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66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66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66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66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66DA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56AF"/>
    <w:rsid w:val="0012635C"/>
    <w:rsid w:val="002B06F4"/>
    <w:rsid w:val="00336CDD"/>
    <w:rsid w:val="00361D03"/>
    <w:rsid w:val="003A0353"/>
    <w:rsid w:val="003A5BA6"/>
    <w:rsid w:val="004E55AE"/>
    <w:rsid w:val="005E26C1"/>
    <w:rsid w:val="007548B0"/>
    <w:rsid w:val="00821622"/>
    <w:rsid w:val="0094395F"/>
    <w:rsid w:val="00944A0F"/>
    <w:rsid w:val="009B6B29"/>
    <w:rsid w:val="009F7FB7"/>
    <w:rsid w:val="00A276A7"/>
    <w:rsid w:val="00B3540F"/>
    <w:rsid w:val="00C31D4C"/>
    <w:rsid w:val="00C66DAE"/>
    <w:rsid w:val="00DB238A"/>
    <w:rsid w:val="00DE7B1B"/>
    <w:rsid w:val="00EA1815"/>
    <w:rsid w:val="00FC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46656d4-8850-49b3-aebd-68bd05f7f43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78BC01-263D-4568-8E03-C38BF2CE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478</Words>
  <Characters>2411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2024-08-21T12:19:00Z</dcterms:created>
  <dcterms:modified xsi:type="dcterms:W3CDTF">2024-08-21T12:19:00Z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